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lang w:val="ro-RO"/>
        </w:rPr>
      </w:pPr>
      <w:r>
        <w:rPr>
          <w:lang w:val="ro-RO"/>
        </w:rPr>
        <w:t xml:space="preserve">Anexa 2 </w:t>
      </w:r>
    </w:p>
    <w:p>
      <w:pPr>
        <w:rPr>
          <w:b/>
          <w:lang w:val="ro-RO"/>
        </w:rPr>
      </w:pPr>
    </w:p>
    <w:p>
      <w:pPr>
        <w:rPr>
          <w:b/>
          <w:lang w:val="fr-FR"/>
        </w:rPr>
      </w:pPr>
    </w:p>
    <w:p>
      <w:pPr>
        <w:jc w:val="center"/>
        <w:rPr>
          <w:b/>
          <w:lang w:val="fr-FR"/>
        </w:rPr>
      </w:pPr>
      <w:r>
        <w:rPr>
          <w:b/>
          <w:lang w:val="fr-FR"/>
        </w:rPr>
        <w:t>DECLARAŢIE DE DISPONIBILITATE</w:t>
      </w:r>
    </w:p>
    <w:p>
      <w:pPr>
        <w:rPr>
          <w:b/>
          <w:lang w:val="fr-FR"/>
        </w:rPr>
      </w:pPr>
    </w:p>
    <w:p>
      <w:pPr>
        <w:rPr>
          <w:lang w:val="ro-RO"/>
        </w:rPr>
      </w:pPr>
      <w:r>
        <w:rPr>
          <w:lang w:val="fr-FR"/>
        </w:rPr>
        <w:t xml:space="preserve">Subsemnatul/ subsemnata ___________________, cu domiciliul în___________________________, județul____________________________ str._______________________________________nr.____, Bl._______, Sc.__, ap.______, legitimat cu CI/BI, seria : ___ , nr. :____________ , declar că, în cazul în care sunt selectat pentru postul de </w:t>
      </w:r>
      <w:r>
        <w:rPr>
          <w:rFonts w:hint="default"/>
          <w:lang w:val="ro-RO"/>
        </w:rPr>
        <w:t>expert management grup țintă,</w:t>
      </w:r>
      <w:r>
        <w:rPr>
          <w:lang w:val="fr-FR"/>
        </w:rPr>
        <w:t xml:space="preserve">  sunt disponibil(ă) pentru a îndeplini în totalitate atribuţiile aferente postului în cadrul proiectului </w:t>
      </w:r>
      <w:r>
        <w:rPr>
          <w:b/>
          <w:lang w:val="ro-RO"/>
        </w:rPr>
        <w:t>„</w:t>
      </w:r>
      <w:r>
        <w:rPr>
          <w:rFonts w:eastAsia="Times New Roman" w:cs="Arial"/>
          <w:b/>
          <w:i/>
          <w:lang w:val="fr-FR"/>
        </w:rPr>
        <w:t>Măsuri integrate de îmbunătățire a accesului la educație al copiilor din școli defavorizate</w:t>
      </w:r>
      <w:r>
        <w:rPr>
          <w:b/>
          <w:lang w:val="ro-RO"/>
        </w:rPr>
        <w:t>”,</w:t>
      </w:r>
      <w:r>
        <w:rPr>
          <w:lang w:val="ro-RO"/>
        </w:rPr>
        <w:t xml:space="preserve"> desfăşurat de Asociația Telefonul Copilului  București, în parteneriat cu Inpectoratul Școlar Județean Arad, Casa Corpului Didactic „Alexandru Gavra” Arad și Centrul Județean de Resurse  și Asistență Educațională Arad, în perioada:</w:t>
      </w:r>
    </w:p>
    <w:p>
      <w:pPr>
        <w:rPr>
          <w:lang w:val="ro-RO"/>
        </w:rPr>
      </w:pPr>
    </w:p>
    <w:tbl>
      <w:tblPr>
        <w:tblStyle w:val="6"/>
        <w:tblW w:w="50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0"/>
        <w:gridCol w:w="2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 la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Până la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data angajării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termenul de finalizare a proiectului</w:t>
            </w:r>
          </w:p>
        </w:tc>
      </w:tr>
    </w:tbl>
    <w:p>
      <w:pPr>
        <w:rPr>
          <w:lang w:val="ro-RO"/>
        </w:rPr>
      </w:pPr>
    </w:p>
    <w:p>
      <w:pPr>
        <w:rPr>
          <w:lang w:val="ro-RO"/>
        </w:rPr>
      </w:pPr>
      <w:r>
        <w:rPr>
          <w:lang w:val="ro-RO"/>
        </w:rPr>
        <w:t xml:space="preserve">Menţionez că în acestă perioadă nu am alte obligaţii de muncă care să împiedice îndeplinirea în condiţii optime a atribuţiilor aferente postului de </w:t>
      </w:r>
      <w:r>
        <w:rPr>
          <w:rFonts w:hint="default"/>
          <w:lang w:val="ro-RO"/>
        </w:rPr>
        <w:t xml:space="preserve">expert management grup țintă </w:t>
      </w:r>
      <w:bookmarkStart w:id="0" w:name="_GoBack"/>
      <w:bookmarkEnd w:id="0"/>
      <w:r>
        <w:rPr>
          <w:lang w:val="ro-RO"/>
        </w:rPr>
        <w:t xml:space="preserve"> în cadrul proiectului sus-meţionat. </w:t>
      </w:r>
    </w:p>
    <w:p>
      <w:pPr>
        <w:rPr>
          <w:lang w:val="ro-RO"/>
        </w:rPr>
      </w:pPr>
      <w:r>
        <w:rPr>
          <w:lang w:val="ro-RO"/>
        </w:rPr>
        <w:t>Prezenta declaraţie de disponibilitate îşi menţine valabilitatea în cazul prelungirii perioadei de execuţie a proiectului.</w:t>
      </w:r>
    </w:p>
    <w:p>
      <w:pPr>
        <w:rPr>
          <w:lang w:val="ro-RO"/>
        </w:rPr>
      </w:pPr>
    </w:p>
    <w:tbl>
      <w:tblPr>
        <w:tblStyle w:val="6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8"/>
        <w:gridCol w:w="73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ro-RO"/>
              </w:rPr>
            </w:pPr>
            <w:r>
              <w:rPr>
                <w:lang w:val="ro-RO"/>
              </w:rPr>
              <w:t>Nume şi prenume</w:t>
            </w:r>
          </w:p>
        </w:tc>
        <w:tc>
          <w:tcPr>
            <w:tcW w:w="7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ro-RO"/>
              </w:rPr>
            </w:pPr>
            <w:r>
              <w:rPr>
                <w:lang w:val="ro-RO"/>
              </w:rPr>
              <w:t>Semnătura</w:t>
            </w:r>
          </w:p>
        </w:tc>
        <w:tc>
          <w:tcPr>
            <w:tcW w:w="7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ro-RO"/>
              </w:rPr>
            </w:pPr>
            <w:r>
              <w:rPr>
                <w:lang w:val="ro-RO"/>
              </w:rPr>
              <w:t>Data</w:t>
            </w:r>
          </w:p>
        </w:tc>
        <w:tc>
          <w:tcPr>
            <w:tcW w:w="7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ro-RO"/>
              </w:rPr>
            </w:pPr>
          </w:p>
        </w:tc>
      </w:tr>
    </w:tbl>
    <w:p>
      <w:pPr>
        <w:rPr>
          <w:lang w:val="ro-RO"/>
        </w:rPr>
      </w:pPr>
    </w:p>
    <w:p>
      <w:pPr>
        <w:rPr>
          <w:lang w:val="ro-RO"/>
        </w:rPr>
      </w:pPr>
    </w:p>
    <w:p/>
    <w:sectPr>
      <w:headerReference r:id="rId3" w:type="default"/>
      <w:footerReference r:id="rId4" w:type="default"/>
      <w:pgSz w:w="11907" w:h="16840"/>
      <w:pgMar w:top="1134" w:right="1134" w:bottom="1134" w:left="1134" w:header="680" w:footer="907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left" w:pos="6060"/>
        <w:tab w:val="clear" w:pos="4680"/>
        <w:tab w:val="clear" w:pos="9360"/>
      </w:tabs>
      <w:ind w:left="1134"/>
    </w:pPr>
    <w:r>
      <w:pict>
        <v:group id="Group 7" o:spid="_x0000_s2065" o:spt="203" style="height:36pt;width:343.65pt;" coordsize="43649,4572" o:gfxdata="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">
          <o:lock v:ext="edit"/>
          <v:shape id="Picture 8" o:spid="_x0000_s2066" o:spt="75" type="#_x0000_t75" style="position:absolute;left:0;top:0;height:4572;width:7850;" filled="f" o:preferrelative="t" stroked="f" coordsize="21600,21600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BbIbBAAAA2gAAAA8AAABkcnMvZG93bnJldi54bWxET01rwkAQvRf8D8sI3upGLUWiq4iiiPRS&#10;DXodsmMSk52N2dWk/fXdQ8Hj433Pl52pxJMaV1hWMBpGIIhTqwvOFCSn7fsUhPPIGivLpOCHHCwX&#10;vbc5xtq2/E3Po89ECGEXo4Lc+zqW0qU5GXRDWxMH7mobgz7AJpO6wTaEm0qOo+hTGiw4NORY0zqn&#10;tDw+jILynBzM14ZX59/Jpb3fbrvyI9kpNeh3qxkIT51/if/de60gbA1Xwg2Qi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aBbIbBAAAA2gAAAA8AAAAAAAAAAAAAAAAAnwIA&#10;AGRycy9kb3ducmV2LnhtbFBLBQYAAAAABAAEAPcAAACNAwAAAAA=&#10;">
            <v:path arrowok="t"/>
            <v:fill on="f" focussize="0,0"/>
            <v:stroke on="f" joinstyle="miter"/>
            <v:imagedata r:id="rId1" o:title=""/>
            <o:lock v:ext="edit" aspectratio="t"/>
          </v:shape>
          <v:shape id="Picture 9" o:spid="_x0000_s2067" o:spt="75" type="#_x0000_t75" style="position:absolute;left:18374;top:0;height:4572;width:7160;" filled="f" o:preferrelative="t" stroked="f" coordsize="21600,21600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5qsTEAAAA2gAAAA8AAABkcnMvZG93bnJldi54bWxEj0FrwkAUhO+C/2F5gjfdVETa6CqlRWxB&#10;KFpFvT2yzySafRuyq4n+elco9DjMzDfMZNaYQlypcrllBS/9CARxYnXOqYLN77z3CsJ5ZI2FZVJw&#10;Iwezabs1wVjbmld0XftUBAi7GBVk3pexlC7JyKDr25I4eEdbGfRBVqnUFdYBbgo5iKKRNJhzWMiw&#10;pI+MkvP6YhQctt+HwfC+akz9gzu7Py0/F5elUt1O8z4G4anx/+G/9pdW8AbPK+EGyO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f5qsTEAAAA2gAAAA8AAAAAAAAAAAAAAAAA&#10;nwIAAGRycy9kb3ducmV2LnhtbFBLBQYAAAAABAAEAPcAAACQAwAAAAA=&#10;">
            <v:path arrowok="t"/>
            <v:fill on="f" focussize="0,0"/>
            <v:stroke on="f" joinstyle="miter"/>
            <v:imagedata r:id="rId2" o:title=""/>
            <o:lock v:ext="edit" aspectratio="t"/>
          </v:shape>
          <v:shape id="Picture 10" o:spid="_x0000_s2068" o:spt="75" type="#_x0000_t75" style="position:absolute;left:29933;top:0;height:4572;width:4572;" filled="f" o:preferrelative="t" stroked="f" coordsize="21600,21600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9PxfFAAAA2wAAAA8AAABkcnMvZG93bnJldi54bWxEj09rwkAQxe+C32EZoRfRTSu0krpKEFp6&#10;Eaz9cx6zYxLMzobsNm6/vXMQvM3w3rz3m9UmuVYN1IfGs4HHeQaKuPS24crA99fbbAkqRGSLrWcy&#10;8E8BNuvxaIW59Rf+pOEQKyUhHHI0UMfY5VqHsiaHYe47YtFOvncYZe0rbXu8SLhr9VOWPWuHDUtD&#10;jR1tayrPhz9nYN8WVVrs03E3/J6yn/fiZaenR2MeJql4BRUpxbv5dv1hBV/o5RcZQK+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fT8XxQAAANsAAAAPAAAAAAAAAAAAAAAA&#10;AJ8CAABkcnMvZG93bnJldi54bWxQSwUGAAAAAAQABAD3AAAAkQMAAAAA&#10;">
            <v:path arrowok="t"/>
            <v:fill on="f" focussize="0,0"/>
            <v:stroke on="f" joinstyle="miter"/>
            <v:imagedata r:id="rId3" o:title=""/>
            <o:lock v:ext="edit" aspectratio="t"/>
          </v:shape>
          <v:shape id="Picture 11" o:spid="_x0000_s2069" o:spt="75" type="#_x0000_t75" style="position:absolute;left:39077;top:0;height:4572;width:4572;" filled="f" o:preferrelative="t" stroked="f" coordsize="21600,21600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32Yq9AAAA2wAAAA8AAABkcnMvZG93bnJldi54bWxET0sKwjAQ3QveIYzgTlNdqFSjiKAIuvEH&#10;LodmbKvNpDSx1tsbQXA3j/ed2aIxhaipcrllBYN+BII4sTrnVMH5tO5NQDiPrLGwTAre5GAxb7dm&#10;GGv74gPVR5+KEMIuRgWZ92UspUsyMuj6tiQO3M1WBn2AVSp1ha8Qbgo5jKKRNJhzaMiwpFVGyeP4&#10;NAqKpkzce3K9L8f74e5Cpt6sH7VS3U6znILw1Pi/+Ofe6jB/AN9fwgFy/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OPfZir0AAADbAAAADwAAAAAAAAAAAAAAAACfAgAAZHJz&#10;L2Rvd25yZXYueG1sUEsFBgAAAAAEAAQA9wAAAIkDAAAAAA==&#10;">
            <v:path arrowok="t"/>
            <v:fill on="f" focussize="0,0"/>
            <v:stroke on="f" joinstyle="miter"/>
            <v:imagedata r:id="rId4" o:title=""/>
            <o:lock v:ext="edit" aspectratio="t"/>
          </v:shape>
          <w10:wrap type="none"/>
          <w10:anchorlock/>
        </v:group>
      </w:pict>
    </w:r>
    <w: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lang w:val="ro-RO" w:eastAsia="ro-RO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2609215</wp:posOffset>
          </wp:positionH>
          <wp:positionV relativeFrom="paragraph">
            <wp:posOffset>-284480</wp:posOffset>
          </wp:positionV>
          <wp:extent cx="735330" cy="654050"/>
          <wp:effectExtent l="1905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654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lang w:val="ro-RO"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-448945</wp:posOffset>
          </wp:positionH>
          <wp:positionV relativeFrom="paragraph">
            <wp:posOffset>-284480</wp:posOffset>
          </wp:positionV>
          <wp:extent cx="1029335" cy="721360"/>
          <wp:effectExtent l="19050" t="0" r="0" b="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9335" cy="721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lang w:val="ro-RO"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5314315</wp:posOffset>
          </wp:positionH>
          <wp:positionV relativeFrom="paragraph">
            <wp:posOffset>-284480</wp:posOffset>
          </wp:positionV>
          <wp:extent cx="866775" cy="687070"/>
          <wp:effectExtent l="1905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687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4"/>
    </w:pPr>
  </w:p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20"/>
  <w:hyphenationZone w:val="425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2"/>
  </w:compat>
  <w:rsids>
    <w:rsidRoot w:val="00175D3B"/>
    <w:rsid w:val="00084A67"/>
    <w:rsid w:val="00175D3B"/>
    <w:rsid w:val="00264022"/>
    <w:rsid w:val="00287DD5"/>
    <w:rsid w:val="00336747"/>
    <w:rsid w:val="003712B4"/>
    <w:rsid w:val="003A75B3"/>
    <w:rsid w:val="003B66E9"/>
    <w:rsid w:val="004A0885"/>
    <w:rsid w:val="005B5708"/>
    <w:rsid w:val="006462D8"/>
    <w:rsid w:val="006A3531"/>
    <w:rsid w:val="00783D8E"/>
    <w:rsid w:val="007916E3"/>
    <w:rsid w:val="007956BD"/>
    <w:rsid w:val="00941E86"/>
    <w:rsid w:val="00B02E9E"/>
    <w:rsid w:val="00B04504"/>
    <w:rsid w:val="00C739A1"/>
    <w:rsid w:val="00CF2FAD"/>
    <w:rsid w:val="00EB212C"/>
    <w:rsid w:val="00ED0C71"/>
    <w:rsid w:val="00EE1C26"/>
    <w:rsid w:val="00FB3C48"/>
    <w:rsid w:val="00FE0F78"/>
    <w:rsid w:val="657E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semiHidden="0" w:name="header"/>
    <w:lsdException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iPriority w:val="0"/>
    <w:pPr>
      <w:spacing w:after="0" w:line="240" w:lineRule="auto"/>
    </w:pPr>
    <w:rPr>
      <w:rFonts w:ascii="Segoe UI" w:hAnsi="Segoe UI"/>
      <w:sz w:val="18"/>
      <w:szCs w:val="18"/>
    </w:rPr>
  </w:style>
  <w:style w:type="paragraph" w:styleId="3">
    <w:name w:val="footer"/>
    <w:basedOn w:val="1"/>
    <w:link w:val="8"/>
    <w:unhideWhenUsed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7"/>
    <w:unhideWhenUsed/>
    <w:uiPriority w:val="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7">
    <w:name w:val="Header Char"/>
    <w:link w:val="4"/>
    <w:uiPriority w:val="0"/>
    <w:rPr>
      <w:rFonts w:ascii="Calibri" w:hAnsi="Calibri" w:eastAsia="Calibri"/>
      <w:sz w:val="22"/>
      <w:szCs w:val="22"/>
      <w:lang w:val="en-US" w:eastAsia="en-US" w:bidi="ar-SA"/>
    </w:rPr>
  </w:style>
  <w:style w:type="character" w:customStyle="1" w:styleId="8">
    <w:name w:val="Footer Char"/>
    <w:link w:val="3"/>
    <w:uiPriority w:val="0"/>
    <w:rPr>
      <w:rFonts w:ascii="Calibri" w:hAnsi="Calibri" w:eastAsia="Calibri"/>
      <w:sz w:val="22"/>
      <w:szCs w:val="22"/>
      <w:lang w:val="en-US" w:eastAsia="en-US" w:bidi="ar-SA"/>
    </w:rPr>
  </w:style>
  <w:style w:type="character" w:customStyle="1" w:styleId="9">
    <w:name w:val="Balloon Text Char"/>
    <w:link w:val="2"/>
    <w:uiPriority w:val="0"/>
    <w:rPr>
      <w:rFonts w:ascii="Segoe UI" w:hAnsi="Segoe UI" w:eastAsia="Calibri" w:cs="Segoe UI"/>
      <w:sz w:val="18"/>
      <w:szCs w:val="18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4" Type="http://schemas.openxmlformats.org/officeDocument/2006/relationships/image" Target="media/image7.png"/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CD\PONTAJE\LUPEI%20ANCA\Lupei%20Anca_ID106247_iulie_2018\Livrabile_106247_iulie%202018_Lupei%20Anca\106247_Anexa%202%20Declaratie%20de%20disponibilitate.docx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66"/>
    <customShpInfo spid="_x0000_s2067"/>
    <customShpInfo spid="_x0000_s2068"/>
    <customShpInfo spid="_x0000_s2069"/>
    <customShpInfo spid="_x0000_s206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106247_Anexa 2 Declaratie de disponibilitate.docx.dot</Template>
  <Pages>1</Pages>
  <Words>195</Words>
  <Characters>1135</Characters>
  <Lines>9</Lines>
  <Paragraphs>2</Paragraphs>
  <TotalTime>7</TotalTime>
  <ScaleCrop>false</ScaleCrop>
  <LinksUpToDate>false</LinksUpToDate>
  <CharactersWithSpaces>1328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2018-10-17T04:53:00Z</dcterms:created>
  <dc:creator>User</dc:creator>
  <cp:lastModifiedBy>Laptop1</cp:lastModifiedBy>
  <cp:lastPrinted>2018-10-17T04:54:00Z</cp:lastPrinted>
  <dcterms:modified xsi:type="dcterms:W3CDTF">2019-10-23T10:58:01Z</dcterms:modified>
  <dc:title>FIŞA DE EVALUARE INTERVIU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2057-11.2.0.8991</vt:lpwstr>
  </property>
</Properties>
</file>